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DC23F5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.2014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Pr="009E0DF5" w:rsidRDefault="00DC23F5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התקנת המערכת בשרתי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נט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ויזן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</w:p>
          <w:p w:rsidR="009E0DF5" w:rsidRDefault="009E0DF5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בדיקות המערכת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9E0DF5" w:rsidRDefault="00662520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התאמת המערכת לצרכי משרד החינוך ו</w:t>
            </w:r>
            <w:r w:rsidR="009E0DF5">
              <w:rPr>
                <w:rFonts w:ascii="Arial" w:hAnsi="Arial" w:cs="Arial" w:hint="cs"/>
                <w:b/>
                <w:rtl/>
              </w:rPr>
              <w:t>התאמות ופיתוחים נוספים במידת הצורך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9E0DF5" w:rsidRDefault="009E0DF5" w:rsidP="009E0DF5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שירותי תמיכה</w:t>
            </w:r>
            <w:r w:rsidR="00DC23F5">
              <w:rPr>
                <w:rFonts w:ascii="Arial" w:hAnsi="Arial" w:cs="Arial" w:hint="cs"/>
                <w:b/>
                <w:rtl/>
              </w:rPr>
              <w:t xml:space="preserve"> ותחזוקה שוטפים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</w:p>
          <w:p w:rsidR="00662520" w:rsidRDefault="00662520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התקנת התוכנה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Default="009E0DF5" w:rsidP="00D742F9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בנוסף החברה תסייע בהדרכות של המערכת לצוות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הפרוייקט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ותלווה את הפרויקט מהתחלה ועד הסוף.</w:t>
            </w:r>
          </w:p>
          <w:p w:rsidR="00D742F9" w:rsidRPr="00E75D0F" w:rsidRDefault="00D742F9" w:rsidP="00D742F9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4173E0" w:rsidRPr="004173E0">
              <w:rPr>
                <w:rFonts w:ascii="Arial" w:hAnsi="Arial" w:cs="Arial"/>
                <w:b/>
                <w:u w:val="single"/>
                <w:rtl/>
              </w:rPr>
              <w:t xml:space="preserve">512853235 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4230A2C5" wp14:editId="5EE142C5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1D5D1F" w:rsidP="001D5D1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234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82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52665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104AE4" w:rsidP="001D5D1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.2014-3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D5D1F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.2015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407F19" w:rsidRDefault="008932D6" w:rsidP="00CF2EF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19/2012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מותקנת במשטרת ישראל  ובחברות התחבורה כבר כמה שנים ומשמשת אותם לשביעות רצונם של כל הגורמים המשתמשים.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תחשבנות, המחירים של כל חברה,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 התאמת המערכת נבחנה על ידי משרד החינוך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יחד עם הגורם האחראי על הנושא במינהל חברה ונוער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ונמצא כי מדובר במערכת אשר עונה על 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דרישות ו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צרכי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>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F2EF4">
              <w:rPr>
                <w:rFonts w:ascii="Arial" w:hAnsi="Arial" w:cs="Arial" w:hint="cs"/>
                <w:b/>
                <w:sz w:val="22"/>
                <w:szCs w:val="22"/>
                <w:rtl/>
              </w:rPr>
              <w:t>תוך ביצוע התאמות מינוריות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61038B" w:rsidRDefault="00407F19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61038B">
              <w:rPr>
                <w:rFonts w:ascii="Arial" w:hAnsi="Arial" w:cs="Arial" w:hint="cs"/>
                <w:b/>
                <w:rtl/>
              </w:rPr>
              <w:t xml:space="preserve"> 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העבודה עד היום בוצעה ידנית ובאמצעות פקסים שהלכו לעיתים לאיבוד וגרמו </w:t>
            </w:r>
            <w:r w:rsidR="0061038B">
              <w:rPr>
                <w:rFonts w:ascii="Arial" w:hAnsi="Arial" w:cs="Arial" w:hint="cs"/>
                <w:b/>
                <w:rtl/>
              </w:rPr>
              <w:t>לחוסר בקרה ושליטה ו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להפסדים כספיים למשרד. </w:t>
            </w:r>
          </w:p>
          <w:p w:rsidR="0061038B" w:rsidRDefault="0061038B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בבדיקה שעשינו </w:t>
            </w:r>
            <w:r>
              <w:rPr>
                <w:rFonts w:ascii="Arial" w:hAnsi="Arial" w:cs="Arial" w:hint="cs"/>
                <w:b/>
                <w:rtl/>
              </w:rPr>
              <w:t>אין בשוק עוד מוצר תוכנה שיודע לבצע את הפונקציונאליות הנדרשת ו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במשרדי הממשלה שעושים שימוש במכרז לא נמצאה מערכת אחרת. </w:t>
            </w:r>
          </w:p>
          <w:p w:rsidR="0061038B" w:rsidRDefault="0061038B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חברות התחבורה מכירות את המערכת הזו ועושות בה שימוש מול המשטרה. </w:t>
            </w:r>
          </w:p>
          <w:p w:rsidR="002E56DD" w:rsidRPr="00E75D0F" w:rsidRDefault="0061038B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407F19">
              <w:rPr>
                <w:rFonts w:ascii="Arial" w:hAnsi="Arial" w:cs="Arial" w:hint="cs"/>
                <w:b/>
                <w:rtl/>
              </w:rPr>
              <w:t xml:space="preserve">הספק </w:t>
            </w:r>
            <w:r w:rsidR="00CF2EF4">
              <w:rPr>
                <w:rFonts w:ascii="Arial" w:hAnsi="Arial" w:cs="Arial" w:hint="cs"/>
                <w:b/>
                <w:rtl/>
              </w:rPr>
              <w:t>יעשה שימוש במערכת הקיימת תוך חיו</w:t>
            </w:r>
            <w:r w:rsidR="00407F19">
              <w:rPr>
                <w:rFonts w:ascii="Arial" w:hAnsi="Arial" w:cs="Arial" w:hint="cs"/>
                <w:b/>
                <w:rtl/>
              </w:rPr>
              <w:t xml:space="preserve">ב המשרד 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רק </w:t>
            </w:r>
            <w:r w:rsidR="00407F19">
              <w:rPr>
                <w:rFonts w:ascii="Arial" w:hAnsi="Arial" w:cs="Arial" w:hint="cs"/>
                <w:b/>
                <w:rtl/>
              </w:rPr>
              <w:t>בעלויות ההתאמות</w:t>
            </w:r>
            <w:r w:rsidR="00CF2EF4">
              <w:rPr>
                <w:rFonts w:ascii="Arial" w:hAnsi="Arial" w:cs="Arial" w:hint="cs"/>
                <w:b/>
                <w:rtl/>
              </w:rPr>
              <w:t>, השירות,</w:t>
            </w:r>
            <w:r w:rsidR="00407F19">
              <w:rPr>
                <w:rFonts w:ascii="Arial" w:hAnsi="Arial" w:cs="Arial" w:hint="cs"/>
                <w:b/>
                <w:rtl/>
              </w:rPr>
              <w:t xml:space="preserve"> 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התמיכה 24/7, </w:t>
            </w:r>
            <w:r w:rsidR="00407F19">
              <w:rPr>
                <w:rFonts w:ascii="Arial" w:hAnsi="Arial" w:cs="Arial" w:hint="cs"/>
                <w:b/>
                <w:rtl/>
              </w:rPr>
              <w:t>ו</w:t>
            </w:r>
            <w:r w:rsidR="00CF2EF4">
              <w:rPr>
                <w:rFonts w:ascii="Arial" w:hAnsi="Arial" w:cs="Arial" w:hint="cs"/>
                <w:b/>
                <w:rtl/>
              </w:rPr>
              <w:t>התחזוקה השוטפת</w:t>
            </w:r>
            <w:r w:rsidR="008932D6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9EA" w:rsidRDefault="00F679EA">
      <w:r>
        <w:separator/>
      </w:r>
    </w:p>
  </w:endnote>
  <w:endnote w:type="continuationSeparator" w:id="0">
    <w:p w:rsidR="00F679EA" w:rsidRDefault="00F67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20334B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9EA" w:rsidRDefault="00F679EA">
      <w:r>
        <w:separator/>
      </w:r>
    </w:p>
  </w:footnote>
  <w:footnote w:type="continuationSeparator" w:id="0">
    <w:p w:rsidR="00F679EA" w:rsidRDefault="00F679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B3F88"/>
    <w:rsid w:val="001C310B"/>
    <w:rsid w:val="001C4D49"/>
    <w:rsid w:val="001D5D1F"/>
    <w:rsid w:val="001D66FE"/>
    <w:rsid w:val="001F3984"/>
    <w:rsid w:val="0020334B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07F19"/>
    <w:rsid w:val="004107F2"/>
    <w:rsid w:val="004173E0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63CF8"/>
    <w:rsid w:val="00C73558"/>
    <w:rsid w:val="00C7701D"/>
    <w:rsid w:val="00CA320B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DC23F5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</TotalTime>
  <Pages>2</Pages>
  <Words>408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2014-10-02T05:47:00Z</cp:lastPrinted>
  <dcterms:created xsi:type="dcterms:W3CDTF">2014-09-16T08:29:00Z</dcterms:created>
  <dcterms:modified xsi:type="dcterms:W3CDTF">2014-10-02T05:47:00Z</dcterms:modified>
</cp:coreProperties>
</file>